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335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la de diseño de encabezado"/>
      </w:tblPr>
      <w:tblGrid>
        <w:gridCol w:w="9074"/>
      </w:tblGrid>
      <w:tr w:rsidR="00A66B18" w:rsidRPr="0041428F" w:rsidTr="00C2361C">
        <w:trPr>
          <w:trHeight w:val="305"/>
          <w:jc w:val="center"/>
        </w:trPr>
        <w:tc>
          <w:tcPr>
            <w:tcW w:w="9073" w:type="dxa"/>
          </w:tcPr>
          <w:p w:rsidR="00A66B18" w:rsidRPr="0041428F" w:rsidRDefault="00C2361C" w:rsidP="00A66B18">
            <w:pPr>
              <w:pStyle w:val="Informacindecontacto"/>
              <w:rPr>
                <w:color w:val="000000" w:themeColor="text1"/>
              </w:rPr>
            </w:pPr>
            <w:r>
              <w:rPr>
                <w:noProof/>
              </w:rPr>
              <w:drawing>
                <wp:inline distT="0" distB="0" distL="0" distR="0" wp14:anchorId="53DDB0A1" wp14:editId="5C841087">
                  <wp:extent cx="1105218" cy="1800225"/>
                  <wp:effectExtent l="0" t="0" r="0" b="0"/>
                  <wp:docPr id="4" name="Imagen 4" descr="Logotip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ogotip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224" cy="1814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5018" w:rsidRPr="0041428F" w:rsidTr="00C2361C">
        <w:trPr>
          <w:trHeight w:val="1408"/>
          <w:jc w:val="center"/>
        </w:trPr>
        <w:tc>
          <w:tcPr>
            <w:tcW w:w="9073" w:type="dxa"/>
            <w:vAlign w:val="bottom"/>
          </w:tcPr>
          <w:p w:rsidR="003E24DF" w:rsidRDefault="00C2361C" w:rsidP="00A66B18">
            <w:pPr>
              <w:pStyle w:val="Informacindecontacto"/>
              <w:rPr>
                <w:color w:val="auto"/>
              </w:rPr>
            </w:pPr>
            <w:r w:rsidRPr="00C2361C">
              <w:rPr>
                <w:color w:val="auto"/>
              </w:rPr>
              <w:t>TRABAJO 6.0</w:t>
            </w:r>
            <w:r w:rsidR="007F6CFD">
              <w:rPr>
                <w:color w:val="auto"/>
              </w:rPr>
              <w:t>4</w:t>
            </w:r>
          </w:p>
          <w:p w:rsidR="00D8276A" w:rsidRPr="00AF58A1" w:rsidRDefault="00D8276A" w:rsidP="00D8276A">
            <w:pPr>
              <w:pStyle w:val="Informacindecontacto"/>
              <w:rPr>
                <w:color w:val="auto"/>
                <w:sz w:val="40"/>
                <w:szCs w:val="40"/>
              </w:rPr>
            </w:pPr>
            <w:r w:rsidRPr="00AF58A1">
              <w:rPr>
                <w:color w:val="auto"/>
                <w:sz w:val="40"/>
                <w:szCs w:val="40"/>
              </w:rPr>
              <w:t>COLEGIO ENRIQUE OLAYA HERRERA I.E.D.</w:t>
            </w:r>
          </w:p>
          <w:p w:rsidR="00D8276A" w:rsidRDefault="00D8276A" w:rsidP="00D8276A">
            <w:pPr>
              <w:pStyle w:val="Informacindecontacto"/>
              <w:rPr>
                <w:color w:val="auto"/>
              </w:rPr>
            </w:pPr>
            <w:r>
              <w:rPr>
                <w:color w:val="auto"/>
              </w:rPr>
              <w:t>CIENCIAS NATURALES – FÍSICA</w:t>
            </w:r>
          </w:p>
          <w:p w:rsidR="00D8276A" w:rsidRDefault="00D8276A" w:rsidP="00D8276A">
            <w:pPr>
              <w:pStyle w:val="Informacindecontacto"/>
              <w:rPr>
                <w:color w:val="auto"/>
              </w:rPr>
            </w:pPr>
            <w:r>
              <w:rPr>
                <w:color w:val="auto"/>
              </w:rPr>
              <w:t>PROFESOR JULIO ESTUPIÑAN</w:t>
            </w:r>
          </w:p>
          <w:p w:rsidR="00D8276A" w:rsidRDefault="00D8276A" w:rsidP="00D8276A">
            <w:pPr>
              <w:pStyle w:val="Informacindecontacto"/>
              <w:rPr>
                <w:color w:val="auto"/>
              </w:rPr>
            </w:pPr>
            <w:bookmarkStart w:id="0" w:name="_GoBack"/>
            <w:bookmarkEnd w:id="0"/>
          </w:p>
          <w:p w:rsidR="0001738D" w:rsidRDefault="0001738D" w:rsidP="00A66B18">
            <w:pPr>
              <w:pStyle w:val="Informacindecontacto"/>
              <w:rPr>
                <w:color w:val="auto"/>
              </w:rPr>
            </w:pPr>
            <w:r>
              <w:rPr>
                <w:color w:val="auto"/>
              </w:rPr>
              <w:t xml:space="preserve">PRESENTADO POR: (debes colocar aquí tu nombre): </w:t>
            </w:r>
          </w:p>
          <w:p w:rsidR="0001738D" w:rsidRDefault="0001738D" w:rsidP="00A66B18">
            <w:pPr>
              <w:pStyle w:val="Informacindecontacto"/>
              <w:rPr>
                <w:color w:val="auto"/>
              </w:rPr>
            </w:pPr>
            <w:r>
              <w:rPr>
                <w:color w:val="auto"/>
              </w:rPr>
              <w:t xml:space="preserve">CORREO OLAYISTA: (debes colocar aquí tu correo Olayista, el mismo que usaste para suscribirte a la página </w:t>
            </w:r>
            <w:hyperlink r:id="rId12" w:history="1">
              <w:r w:rsidRPr="00691531">
                <w:rPr>
                  <w:rStyle w:val="Hipervnculo"/>
                </w:rPr>
                <w:t>www.9fisicaolaya.com</w:t>
              </w:r>
            </w:hyperlink>
            <w:r>
              <w:rPr>
                <w:color w:val="auto"/>
              </w:rPr>
              <w:t xml:space="preserve"> ): </w:t>
            </w:r>
          </w:p>
          <w:p w:rsidR="003E24DF" w:rsidRPr="0041428F" w:rsidRDefault="00C136A0" w:rsidP="00A66B18">
            <w:pPr>
              <w:pStyle w:val="Informacindecontacto"/>
              <w:rPr>
                <w:color w:val="000000" w:themeColor="text1"/>
              </w:rPr>
            </w:pPr>
            <w:sdt>
              <w:sdtPr>
                <w:id w:val="-417707049"/>
                <w:placeholder>
                  <w:docPart w:val="1CDADD1B84B148A29E472F7B6C784EAC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394757">
                  <w:rPr>
                    <w:lang w:bidi="es-ES"/>
                  </w:rPr>
                  <w:t>[</w:t>
                </w:r>
                <w:r w:rsidR="003E24DF" w:rsidRPr="0041428F">
                  <w:rPr>
                    <w:lang w:bidi="es-ES"/>
                  </w:rPr>
                  <w:t>Sitio web</w:t>
                </w:r>
                <w:r w:rsidR="00394757">
                  <w:rPr>
                    <w:lang w:bidi="es-ES"/>
                  </w:rPr>
                  <w:t>]</w:t>
                </w:r>
              </w:sdtContent>
            </w:sdt>
          </w:p>
        </w:tc>
      </w:tr>
    </w:tbl>
    <w:p w:rsidR="00A66B18" w:rsidRDefault="00A66B18">
      <w:bookmarkStart w:id="1" w:name="_Hlk35236503"/>
    </w:p>
    <w:p w:rsidR="00C2361C" w:rsidRDefault="00C2361C">
      <w:r>
        <w:t>SEMANA DEL 17 AL 20 DE MARZO.</w:t>
      </w:r>
    </w:p>
    <w:p w:rsidR="007D70D8" w:rsidRDefault="007D70D8" w:rsidP="007D70D8">
      <w:r>
        <w:t xml:space="preserve">NO OLVIDES IR A </w:t>
      </w:r>
      <w:hyperlink r:id="rId13" w:history="1">
        <w:r w:rsidRPr="00691531">
          <w:rPr>
            <w:rStyle w:val="Hipervnculo"/>
          </w:rPr>
          <w:t>www.9fisicaolaya.com</w:t>
        </w:r>
      </w:hyperlink>
      <w:r>
        <w:t xml:space="preserve"> A REALIZAR TU SUSCRIPCIÓN CON TU CORREO OLAYISTA, TU SUSCRIPCION SE CALIFICA.</w:t>
      </w:r>
    </w:p>
    <w:p w:rsidR="00A66B18" w:rsidRPr="0001738D" w:rsidRDefault="0001738D" w:rsidP="00A6783B">
      <w:pPr>
        <w:pStyle w:val="Firma"/>
        <w:rPr>
          <w:b w:val="0"/>
          <w:bCs w:val="0"/>
          <w:color w:val="000000" w:themeColor="text1"/>
        </w:rPr>
      </w:pPr>
      <w:r w:rsidRPr="0001738D">
        <w:rPr>
          <w:b w:val="0"/>
          <w:bCs w:val="0"/>
          <w:color w:val="000000" w:themeColor="text1"/>
        </w:rPr>
        <w:t>¡¡BIENVENIDOS AL TRABAJO VIRTUAL DE FÍSICA!!</w:t>
      </w:r>
    </w:p>
    <w:p w:rsidR="0001738D" w:rsidRDefault="0001738D" w:rsidP="00A6783B">
      <w:pPr>
        <w:pStyle w:val="Firma"/>
        <w:rPr>
          <w:color w:val="000000" w:themeColor="text1"/>
        </w:rPr>
      </w:pPr>
    </w:p>
    <w:p w:rsidR="0001738D" w:rsidRDefault="0001738D" w:rsidP="0001738D">
      <w:pPr>
        <w:pStyle w:val="Firma"/>
        <w:jc w:val="both"/>
        <w:rPr>
          <w:b w:val="0"/>
          <w:bCs w:val="0"/>
          <w:color w:val="000000" w:themeColor="text1"/>
        </w:rPr>
      </w:pPr>
      <w:r>
        <w:rPr>
          <w:b w:val="0"/>
          <w:bCs w:val="0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2128345</wp:posOffset>
            </wp:positionH>
            <wp:positionV relativeFrom="paragraph">
              <wp:posOffset>672400</wp:posOffset>
            </wp:positionV>
            <wp:extent cx="2323673" cy="2417380"/>
            <wp:effectExtent l="0" t="0" r="635" b="254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094" cy="2420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01738D">
        <w:rPr>
          <w:b w:val="0"/>
          <w:bCs w:val="0"/>
          <w:color w:val="000000" w:themeColor="text1"/>
        </w:rPr>
        <w:t>Como recordarás en la clase pasada estuvimos practicando</w:t>
      </w:r>
      <w:r>
        <w:rPr>
          <w:b w:val="0"/>
          <w:bCs w:val="0"/>
          <w:color w:val="000000" w:themeColor="text1"/>
        </w:rPr>
        <w:t xml:space="preserve"> una de las fases del MÉTODO CIENTÍFICO, la observación. Ahora practicaremos la indagación haciéndonos preguntas y encontrando posibles respuestas en antecedentes o investigaciones que otras personas han hecho:</w:t>
      </w: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A6783B">
      <w:pPr>
        <w:pStyle w:val="Firma"/>
        <w:rPr>
          <w:b w:val="0"/>
          <w:bCs w:val="0"/>
          <w:color w:val="000000" w:themeColor="text1"/>
        </w:rPr>
      </w:pPr>
    </w:p>
    <w:p w:rsidR="0001738D" w:rsidRDefault="0001738D" w:rsidP="008B200B">
      <w:pPr>
        <w:pStyle w:val="Firma"/>
        <w:ind w:left="0"/>
        <w:rPr>
          <w:b w:val="0"/>
          <w:bCs w:val="0"/>
          <w:color w:val="000000" w:themeColor="text1"/>
        </w:rPr>
      </w:pPr>
    </w:p>
    <w:p w:rsidR="0001738D" w:rsidRDefault="0001738D" w:rsidP="0001738D">
      <w:r>
        <w:t xml:space="preserve">Ahora vamos a leer el siguiente texto que se encuentra en la página </w:t>
      </w:r>
      <w:hyperlink r:id="rId15" w:history="1">
        <w:r w:rsidRPr="00691531">
          <w:rPr>
            <w:rStyle w:val="Hipervnculo"/>
          </w:rPr>
          <w:t>www.9fisicaolaya.com</w:t>
        </w:r>
      </w:hyperlink>
      <w:r>
        <w:t xml:space="preserve"> : </w:t>
      </w:r>
    </w:p>
    <w:p w:rsidR="0001738D" w:rsidRPr="0001738D" w:rsidRDefault="0001738D" w:rsidP="0001738D">
      <w:pPr>
        <w:spacing w:before="36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“Queridos visitantes como es de conocimiento de todos, la situación de contagio en el mundo debido al virus conocido como COVID-19 ha cruzado fronteras y ha llegado a nuestro país Colombia.</w:t>
      </w:r>
    </w:p>
    <w:p w:rsidR="0001738D" w:rsidRPr="0001738D" w:rsidRDefault="0001738D" w:rsidP="0001738D">
      <w:pPr>
        <w:spacing w:before="36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lastRenderedPageBreak/>
        <w:t>Para evitar la propagación del contagio se han tomado numerosas medidas:</w:t>
      </w:r>
    </w:p>
    <w:p w:rsidR="008B200B" w:rsidRDefault="0001738D" w:rsidP="0001738D">
      <w:pPr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 xml:space="preserve"> </w:t>
      </w:r>
    </w:p>
    <w:p w:rsidR="0001738D" w:rsidRPr="0001738D" w:rsidRDefault="0001738D" w:rsidP="0001738D">
      <w:pPr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CUIDADO INDIVIDUAL:</w:t>
      </w:r>
    </w:p>
    <w:p w:rsidR="0001738D" w:rsidRPr="0001738D" w:rsidRDefault="0001738D" w:rsidP="0001738D">
      <w:pPr>
        <w:numPr>
          <w:ilvl w:val="0"/>
          <w:numId w:val="5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Cada 3 horas, lavarse las manos con abundante jabón, alcohol o</w:t>
      </w: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br/>
        <w:t>gel antiséptico.</w:t>
      </w:r>
    </w:p>
    <w:p w:rsidR="0001738D" w:rsidRPr="0001738D" w:rsidRDefault="0001738D" w:rsidP="0001738D">
      <w:pPr>
        <w:numPr>
          <w:ilvl w:val="0"/>
          <w:numId w:val="5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Tomar agua (hidratarse).</w:t>
      </w:r>
    </w:p>
    <w:p w:rsidR="0001738D" w:rsidRPr="0001738D" w:rsidRDefault="0001738D" w:rsidP="0001738D">
      <w:pPr>
        <w:numPr>
          <w:ilvl w:val="0"/>
          <w:numId w:val="5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Taparse nariz y boca con el antebrazo, no con la mano, al</w:t>
      </w: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br/>
        <w:t>estornudar o toser.</w:t>
      </w:r>
    </w:p>
    <w:p w:rsidR="0001738D" w:rsidRPr="0001738D" w:rsidRDefault="0001738D" w:rsidP="0001738D">
      <w:pPr>
        <w:numPr>
          <w:ilvl w:val="0"/>
          <w:numId w:val="5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Evitar contacto directo, no saludar de beso o de mano, no dar</w:t>
      </w: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br/>
        <w:t>abrazos.</w:t>
      </w:r>
    </w:p>
    <w:p w:rsidR="0001738D" w:rsidRPr="0001738D" w:rsidRDefault="0001738D" w:rsidP="0001738D">
      <w:pPr>
        <w:numPr>
          <w:ilvl w:val="0"/>
          <w:numId w:val="5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Evitar asistir a eventos masivos o de cualquier tipo que no sean</w:t>
      </w: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br/>
        <w:t>indispensables.</w:t>
      </w:r>
    </w:p>
    <w:p w:rsidR="0001738D" w:rsidRPr="0001738D" w:rsidRDefault="0001738D" w:rsidP="0001738D">
      <w:pPr>
        <w:numPr>
          <w:ilvl w:val="0"/>
          <w:numId w:val="5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En caso de gripa usar tapabocas y quedarse en casa.</w:t>
      </w:r>
    </w:p>
    <w:p w:rsidR="0001738D" w:rsidRPr="0001738D" w:rsidRDefault="0001738D" w:rsidP="0001738D">
      <w:pPr>
        <w:numPr>
          <w:ilvl w:val="0"/>
          <w:numId w:val="5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Si presenta síntomas de alarma (dificultad respiratoria, fiebre de más 38,5 por más de dos días, silbido en el pecho en niños) debe llamar a la línea 123 antes de ir al servicio de urgencias. El sistema de salud priorizará la atención domiciliaria de estas emergencias.</w:t>
      </w:r>
    </w:p>
    <w:p w:rsidR="0001738D" w:rsidRPr="0001738D" w:rsidRDefault="0001738D" w:rsidP="0001738D">
      <w:pPr>
        <w:numPr>
          <w:ilvl w:val="0"/>
          <w:numId w:val="5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Todos debemos cuidar especialmente a los adultos mayores de 60 años: verificar su estado de salud diario, su lavado de manos, si presentan algún síntoma de alarma (gripa, dificultad respiratoria, fiebre, decaimiento) deben llamar a la línea 123 antes de ir al servicio de urgencias. El sistema de salud priorizará la atención domiciliaria de estas emergencias.</w:t>
      </w:r>
    </w:p>
    <w:p w:rsidR="0001738D" w:rsidRPr="0001738D" w:rsidRDefault="0001738D" w:rsidP="0001738D">
      <w:pPr>
        <w:spacing w:before="36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AUTO -CUIDADO COLECTIVO</w:t>
      </w:r>
    </w:p>
    <w:p w:rsidR="0001738D" w:rsidRPr="0001738D" w:rsidRDefault="0001738D" w:rsidP="0001738D">
      <w:pPr>
        <w:numPr>
          <w:ilvl w:val="0"/>
          <w:numId w:val="6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Las empresas y espacios laborales deben organizar trabajo en casa de todos los empleados que les sea posible.</w:t>
      </w:r>
    </w:p>
    <w:p w:rsidR="0001738D" w:rsidRPr="0001738D" w:rsidRDefault="0001738D" w:rsidP="0001738D">
      <w:pPr>
        <w:numPr>
          <w:ilvl w:val="0"/>
          <w:numId w:val="6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Para los empleados que sea indispensable que asistan al lugar de trabajo se deben organizar al menos 3 turnos de entrada y salida a lo largo del día laboral.</w:t>
      </w:r>
    </w:p>
    <w:p w:rsidR="0001738D" w:rsidRPr="0001738D" w:rsidRDefault="0001738D" w:rsidP="0001738D">
      <w:pPr>
        <w:numPr>
          <w:ilvl w:val="0"/>
          <w:numId w:val="6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Además del trabajo en casa y turnos de ingreso y salida, las</w:t>
      </w: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br/>
        <w:t>universidades y colegios deben organizar la virtualización de tantas clases y actividades como les sea posible.</w:t>
      </w:r>
    </w:p>
    <w:p w:rsidR="0001738D" w:rsidRPr="0001738D" w:rsidRDefault="0001738D" w:rsidP="0001738D">
      <w:pPr>
        <w:numPr>
          <w:ilvl w:val="0"/>
          <w:numId w:val="6"/>
        </w:numPr>
        <w:tabs>
          <w:tab w:val="clear" w:pos="720"/>
          <w:tab w:val="num" w:pos="2880"/>
        </w:tabs>
        <w:spacing w:before="90" w:after="9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Aplazar todo evento público o privado de concentración masiva, de más de 1.000 personas, en contacto estrecho, es decir a menos de 2 metros.</w:t>
      </w:r>
    </w:p>
    <w:p w:rsidR="0001738D" w:rsidRPr="0001738D" w:rsidRDefault="0001738D" w:rsidP="0001738D">
      <w:pPr>
        <w:spacing w:before="360"/>
        <w:ind w:left="2160" w:right="0"/>
        <w:jc w:val="both"/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</w:pPr>
      <w:r w:rsidRPr="0001738D">
        <w:rPr>
          <w:rFonts w:ascii="Arial" w:eastAsia="Times New Roman" w:hAnsi="Arial" w:cs="Arial"/>
          <w:i/>
          <w:iCs/>
          <w:color w:val="333333"/>
          <w:kern w:val="0"/>
          <w:sz w:val="20"/>
          <w:lang w:val="es-CO" w:eastAsia="es-CO"/>
        </w:rPr>
        <w:t>NOTA : la anterior información es tomada del comunicado que envió la alcaldía de Bogotá: </w:t>
      </w:r>
      <w:hyperlink r:id="rId16" w:tgtFrame="_blank" w:tooltip="COMUNICADO COVID 110320" w:history="1">
        <w:r w:rsidRPr="0001738D">
          <w:rPr>
            <w:rFonts w:ascii="Arial" w:eastAsia="Times New Roman" w:hAnsi="Arial" w:cs="Arial"/>
            <w:i/>
            <w:iCs/>
            <w:color w:val="0099CC"/>
            <w:kern w:val="0"/>
            <w:sz w:val="20"/>
            <w:u w:val="single"/>
            <w:lang w:val="es-CO" w:eastAsia="es-CO"/>
          </w:rPr>
          <w:t>COMUNICADO COVID 110320</w:t>
        </w:r>
      </w:hyperlink>
    </w:p>
    <w:p w:rsidR="0001738D" w:rsidRDefault="0001738D" w:rsidP="0001738D">
      <w:r>
        <w:t>Escribe 3 preguntas que te podrías hacer d</w:t>
      </w:r>
      <w:r w:rsidR="008D3CCE">
        <w:t xml:space="preserve">el anterior texto </w:t>
      </w:r>
      <w:r w:rsidR="00F82B78">
        <w:t>(recuerda,</w:t>
      </w:r>
      <w:r w:rsidR="008D3CCE">
        <w:t xml:space="preserve"> tú te las tienes que inventar)</w:t>
      </w:r>
      <w:r>
        <w:t>:</w:t>
      </w:r>
    </w:p>
    <w:p w:rsidR="0001738D" w:rsidRDefault="0001738D" w:rsidP="0001738D">
      <w:r>
        <w:t>1.</w:t>
      </w:r>
    </w:p>
    <w:p w:rsidR="0001738D" w:rsidRDefault="0001738D" w:rsidP="0001738D">
      <w:r>
        <w:t xml:space="preserve">2. </w:t>
      </w:r>
    </w:p>
    <w:p w:rsidR="0001738D" w:rsidRDefault="0001738D" w:rsidP="0001738D">
      <w:r>
        <w:t xml:space="preserve">3. </w:t>
      </w:r>
    </w:p>
    <w:p w:rsidR="008D3CCE" w:rsidRDefault="0001738D" w:rsidP="00A8524E">
      <w:pPr>
        <w:jc w:val="both"/>
      </w:pPr>
      <w:r>
        <w:t xml:space="preserve">Busca en internet las posibles respuestas a estas tres preguntas y escríbelas a continuación </w:t>
      </w:r>
      <w:r w:rsidR="008D3CCE">
        <w:t>(en</w:t>
      </w:r>
      <w:r>
        <w:t xml:space="preserve"> este mismo documento), no olvides colocar el enlace de la página donde encontraste esas respuestas (debes respetar los derechos del autor). </w:t>
      </w:r>
    </w:p>
    <w:p w:rsidR="0001738D" w:rsidRDefault="0001738D" w:rsidP="00A8524E">
      <w:pPr>
        <w:jc w:val="both"/>
      </w:pPr>
      <w:r>
        <w:t xml:space="preserve">Para </w:t>
      </w:r>
      <w:r w:rsidR="00A8524E">
        <w:t>finalizar guarda</w:t>
      </w:r>
      <w:r w:rsidR="008D3CCE">
        <w:t xml:space="preserve"> bien toda la información que has escrito en este documento y la envías con tu nombre y grado al correo </w:t>
      </w:r>
      <w:hyperlink r:id="rId17" w:history="1">
        <w:r w:rsidR="008D3CCE" w:rsidRPr="00691531">
          <w:rPr>
            <w:rStyle w:val="Hipervnculo"/>
          </w:rPr>
          <w:t>9fisicaolaya@gmail.com</w:t>
        </w:r>
      </w:hyperlink>
      <w:r w:rsidR="008D3CCE">
        <w:t xml:space="preserve"> .</w:t>
      </w:r>
      <w:r w:rsidR="008B200B">
        <w:t xml:space="preserve"> TUS DATOS NOMBRE Y </w:t>
      </w:r>
      <w:r w:rsidR="008B200B">
        <w:lastRenderedPageBreak/>
        <w:t>CORREO OLAYISTA VAN EN EL ASUNTO DEL CORREO.</w:t>
      </w:r>
      <w:r w:rsidR="00D974D8">
        <w:t xml:space="preserve"> Ahora puedes volver a tu cuenta en EDUPAGE para contestar la evaluación</w:t>
      </w:r>
      <w:r w:rsidR="00A8524E">
        <w:t xml:space="preserve"> de este tema.</w:t>
      </w:r>
    </w:p>
    <w:p w:rsidR="008D3CCE" w:rsidRPr="0001738D" w:rsidRDefault="008D3CCE" w:rsidP="0001738D">
      <w:r>
        <w:t>GRACIAS!</w:t>
      </w:r>
      <w:bookmarkEnd w:id="1"/>
    </w:p>
    <w:sectPr w:rsidR="008D3CCE" w:rsidRPr="0001738D" w:rsidSect="009F6646">
      <w:headerReference w:type="default" r:id="rId18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36A0" w:rsidRDefault="00C136A0" w:rsidP="00A66B18">
      <w:pPr>
        <w:spacing w:before="0" w:after="0"/>
      </w:pPr>
      <w:r>
        <w:separator/>
      </w:r>
    </w:p>
  </w:endnote>
  <w:endnote w:type="continuationSeparator" w:id="0">
    <w:p w:rsidR="00C136A0" w:rsidRDefault="00C136A0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36A0" w:rsidRDefault="00C136A0" w:rsidP="00A66B18">
      <w:pPr>
        <w:spacing w:before="0" w:after="0"/>
      </w:pPr>
      <w:r>
        <w:separator/>
      </w:r>
    </w:p>
  </w:footnote>
  <w:footnote w:type="continuationSeparator" w:id="0">
    <w:p w:rsidR="00C136A0" w:rsidRDefault="00C136A0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6B18" w:rsidRDefault="00A66B18">
    <w:pPr>
      <w:pStyle w:val="Encabezado"/>
    </w:pPr>
    <w:r w:rsidRPr="0041428F">
      <w:rPr>
        <w:noProof/>
        <w:lang w:bidi="es-E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7CFC25F5" wp14:editId="7B1CE8C3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Gráfico 17" descr="Formas de énfasis curvas que crean en conjunto el diseño del encabezad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orma libre: Forma 24"/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629736" id="Gráfico 17" o:spid="_x0000_s1026" alt="Formas de énfasis curvas que crean en conjunto el diseño del encabezado" style="position:absolute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70038"/>
    <w:multiLevelType w:val="multilevel"/>
    <w:tmpl w:val="139E0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4B7D52"/>
    <w:multiLevelType w:val="multilevel"/>
    <w:tmpl w:val="14A8E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E270E9"/>
    <w:multiLevelType w:val="hybridMultilevel"/>
    <w:tmpl w:val="E6FE4386"/>
    <w:lvl w:ilvl="0" w:tplc="F79227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636794A"/>
    <w:multiLevelType w:val="hybridMultilevel"/>
    <w:tmpl w:val="801E5D4E"/>
    <w:lvl w:ilvl="0" w:tplc="410E25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1B3A9D"/>
    <w:multiLevelType w:val="multilevel"/>
    <w:tmpl w:val="C6680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25030A"/>
    <w:multiLevelType w:val="hybridMultilevel"/>
    <w:tmpl w:val="7FA2F03E"/>
    <w:lvl w:ilvl="0" w:tplc="770C9F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61C"/>
    <w:rsid w:val="0001738D"/>
    <w:rsid w:val="00051853"/>
    <w:rsid w:val="00083BAA"/>
    <w:rsid w:val="0010680C"/>
    <w:rsid w:val="00152B0B"/>
    <w:rsid w:val="001766D6"/>
    <w:rsid w:val="00192419"/>
    <w:rsid w:val="001C270D"/>
    <w:rsid w:val="001D0B5A"/>
    <w:rsid w:val="001E2320"/>
    <w:rsid w:val="001E3C00"/>
    <w:rsid w:val="00200A9A"/>
    <w:rsid w:val="00214E28"/>
    <w:rsid w:val="003101B6"/>
    <w:rsid w:val="00352B81"/>
    <w:rsid w:val="00394757"/>
    <w:rsid w:val="003A0150"/>
    <w:rsid w:val="003E24DF"/>
    <w:rsid w:val="0041428F"/>
    <w:rsid w:val="004A2B0D"/>
    <w:rsid w:val="00513437"/>
    <w:rsid w:val="005C2210"/>
    <w:rsid w:val="00615018"/>
    <w:rsid w:val="0062123A"/>
    <w:rsid w:val="00646E75"/>
    <w:rsid w:val="006F6F10"/>
    <w:rsid w:val="007110AB"/>
    <w:rsid w:val="00744EAC"/>
    <w:rsid w:val="00783E79"/>
    <w:rsid w:val="007B5AE8"/>
    <w:rsid w:val="007C184E"/>
    <w:rsid w:val="007D70D8"/>
    <w:rsid w:val="007F5192"/>
    <w:rsid w:val="007F6CFD"/>
    <w:rsid w:val="008B200B"/>
    <w:rsid w:val="008D3CCE"/>
    <w:rsid w:val="008F0967"/>
    <w:rsid w:val="009905E1"/>
    <w:rsid w:val="009F6646"/>
    <w:rsid w:val="00A26FE7"/>
    <w:rsid w:val="00A66B18"/>
    <w:rsid w:val="00A6783B"/>
    <w:rsid w:val="00A8524E"/>
    <w:rsid w:val="00A96CF8"/>
    <w:rsid w:val="00AA089B"/>
    <w:rsid w:val="00AE1388"/>
    <w:rsid w:val="00AF3982"/>
    <w:rsid w:val="00B50294"/>
    <w:rsid w:val="00B57D6E"/>
    <w:rsid w:val="00C136A0"/>
    <w:rsid w:val="00C1682D"/>
    <w:rsid w:val="00C2361C"/>
    <w:rsid w:val="00C701F7"/>
    <w:rsid w:val="00C70786"/>
    <w:rsid w:val="00D10958"/>
    <w:rsid w:val="00D66593"/>
    <w:rsid w:val="00D8276A"/>
    <w:rsid w:val="00D974D8"/>
    <w:rsid w:val="00DE6DA2"/>
    <w:rsid w:val="00DF2D30"/>
    <w:rsid w:val="00E062F7"/>
    <w:rsid w:val="00E2760C"/>
    <w:rsid w:val="00E43DDE"/>
    <w:rsid w:val="00E4786A"/>
    <w:rsid w:val="00E55D74"/>
    <w:rsid w:val="00E6540C"/>
    <w:rsid w:val="00E81E2A"/>
    <w:rsid w:val="00EE0952"/>
    <w:rsid w:val="00EF3DC0"/>
    <w:rsid w:val="00F82B78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54D400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6783B"/>
    <w:pPr>
      <w:spacing w:before="40" w:after="360"/>
      <w:ind w:left="720" w:right="720"/>
    </w:pPr>
    <w:rPr>
      <w:rFonts w:eastAsiaTheme="minorHAnsi"/>
      <w:color w:val="595959" w:themeColor="text1" w:themeTint="A6"/>
      <w:kern w:val="20"/>
      <w:szCs w:val="20"/>
    </w:rPr>
  </w:style>
  <w:style w:type="paragraph" w:styleId="Ttulo1">
    <w:name w:val="heading 1"/>
    <w:basedOn w:val="Normal"/>
    <w:next w:val="Normal"/>
    <w:link w:val="Ttulo1Car"/>
    <w:uiPriority w:val="8"/>
    <w:unhideWhenUsed/>
    <w:qFormat/>
    <w:rsid w:val="003E24DF"/>
    <w:pPr>
      <w:spacing w:before="0"/>
      <w:contextualSpacing/>
      <w:outlineLvl w:val="0"/>
    </w:pPr>
    <w:rPr>
      <w:rFonts w:asciiTheme="majorHAnsi" w:eastAsiaTheme="majorEastAsia" w:hAnsiTheme="majorHAnsi" w:cstheme="majorBidi"/>
      <w:caps/>
      <w:color w:val="112F51" w:themeColor="accent1" w:themeShade="BF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8"/>
    <w:rsid w:val="003E24DF"/>
    <w:rPr>
      <w:rFonts w:asciiTheme="majorHAnsi" w:eastAsiaTheme="majorEastAsia" w:hAnsiTheme="majorHAnsi" w:cstheme="majorBidi"/>
      <w:caps/>
      <w:color w:val="112F51" w:themeColor="accent1" w:themeShade="BF"/>
      <w:kern w:val="20"/>
      <w:sz w:val="20"/>
      <w:szCs w:val="20"/>
    </w:rPr>
  </w:style>
  <w:style w:type="paragraph" w:customStyle="1" w:styleId="Destinatario">
    <w:name w:val="Destinatario"/>
    <w:basedOn w:val="Normal"/>
    <w:uiPriority w:val="3"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qFormat/>
    <w:rsid w:val="00A66B18"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A6783B"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sid w:val="00A6783B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sid w:val="00A6783B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1"/>
    <w:semiHidden/>
    <w:rsid w:val="003E24DF"/>
    <w:rPr>
      <w:b/>
      <w:bCs/>
    </w:rPr>
  </w:style>
  <w:style w:type="paragraph" w:customStyle="1" w:styleId="Informacindecontacto">
    <w:name w:val="Información de contacto"/>
    <w:basedOn w:val="Normal"/>
    <w:uiPriority w:val="1"/>
    <w:qFormat/>
    <w:rsid w:val="00A66B18"/>
    <w:pPr>
      <w:spacing w:before="0"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4A2B0D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1766D6"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qFormat/>
    <w:rsid w:val="00AA089B"/>
    <w:pPr>
      <w:spacing w:before="0"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sid w:val="00AA089B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  <w:style w:type="paragraph" w:styleId="Prrafodelista">
    <w:name w:val="List Paragraph"/>
    <w:basedOn w:val="Normal"/>
    <w:uiPriority w:val="34"/>
    <w:semiHidden/>
    <w:rsid w:val="00C2361C"/>
    <w:pPr>
      <w:contextualSpacing/>
    </w:pPr>
  </w:style>
  <w:style w:type="character" w:styleId="Hipervnculo">
    <w:name w:val="Hyperlink"/>
    <w:basedOn w:val="Fuentedeprrafopredeter"/>
    <w:uiPriority w:val="99"/>
    <w:unhideWhenUsed/>
    <w:rsid w:val="00C2361C"/>
    <w:rPr>
      <w:color w:val="F49100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236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83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9fisicaolaya.com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9fisicaolaya.com" TargetMode="External"/><Relationship Id="rId17" Type="http://schemas.openxmlformats.org/officeDocument/2006/relationships/hyperlink" Target="mailto:9fisicaolaya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9fisicaolaya.files.wordpress.com/2020/03/comunicado-covid-110320.pdf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://www.9fisicaolaya.com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oandres\AppData\Roaming\Microsoft\Templates\Membrete%20de%20curva%20azu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CDADD1B84B148A29E472F7B6C784E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2AACF2-CE72-4043-A2E4-FD679808DEA6}"/>
      </w:docPartPr>
      <w:docPartBody>
        <w:p w:rsidR="00B01772" w:rsidRDefault="00373DF1">
          <w:pPr>
            <w:pStyle w:val="1CDADD1B84B148A29E472F7B6C784EAC"/>
          </w:pPr>
          <w:r>
            <w:rPr>
              <w:lang w:bidi="es-ES"/>
            </w:rPr>
            <w:t>[</w:t>
          </w:r>
          <w:r w:rsidRPr="0041428F">
            <w:rPr>
              <w:lang w:bidi="es-ES"/>
            </w:rPr>
            <w:t>Sitio web</w:t>
          </w:r>
          <w:r>
            <w:rPr>
              <w:lang w:bidi="es-ES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DF1"/>
    <w:rsid w:val="000E744D"/>
    <w:rsid w:val="00373DF1"/>
    <w:rsid w:val="004C6314"/>
    <w:rsid w:val="00760613"/>
    <w:rsid w:val="00B01772"/>
    <w:rsid w:val="00CD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15A49C9918314A83A701890BDBB8D6A7">
    <w:name w:val="15A49C9918314A83A701890BDBB8D6A7"/>
  </w:style>
  <w:style w:type="paragraph" w:customStyle="1" w:styleId="678AB796E3DA488FB4CB1CAE274818B8">
    <w:name w:val="678AB796E3DA488FB4CB1CAE274818B8"/>
  </w:style>
  <w:style w:type="character" w:styleId="Textoennegrita">
    <w:name w:val="Strong"/>
    <w:basedOn w:val="Fuentedeprrafopredeter"/>
    <w:uiPriority w:val="1"/>
    <w:rPr>
      <w:b/>
      <w:bCs/>
    </w:rPr>
  </w:style>
  <w:style w:type="paragraph" w:customStyle="1" w:styleId="E82145CE162D49FBBA8AD4F35EF524FA">
    <w:name w:val="E82145CE162D49FBBA8AD4F35EF524FA"/>
  </w:style>
  <w:style w:type="paragraph" w:customStyle="1" w:styleId="E03E78F94C8F4AB795D4392C52164BCF">
    <w:name w:val="E03E78F94C8F4AB795D4392C52164BCF"/>
  </w:style>
  <w:style w:type="paragraph" w:customStyle="1" w:styleId="1CDADD1B84B148A29E472F7B6C784EAC">
    <w:name w:val="1CDADD1B84B148A29E472F7B6C784EAC"/>
  </w:style>
  <w:style w:type="paragraph" w:customStyle="1" w:styleId="92548F5EE8CD44F9A189790F46A81E09">
    <w:name w:val="92548F5EE8CD44F9A189790F46A81E09"/>
  </w:style>
  <w:style w:type="paragraph" w:customStyle="1" w:styleId="FAA4C56C251E4EC584A263E67EDCE0DA">
    <w:name w:val="FAA4C56C251E4EC584A263E67EDCE0DA"/>
  </w:style>
  <w:style w:type="paragraph" w:customStyle="1" w:styleId="6FBC9AF4ECE646B2B2C4750C884C10A8">
    <w:name w:val="6FBC9AF4ECE646B2B2C4750C884C10A8"/>
  </w:style>
  <w:style w:type="paragraph" w:customStyle="1" w:styleId="C4084793FD014302ADC47A30D5653470">
    <w:name w:val="C4084793FD014302ADC47A30D5653470"/>
  </w:style>
  <w:style w:type="paragraph" w:customStyle="1" w:styleId="7A0928F583984ACF868719491CDE16AE">
    <w:name w:val="7A0928F583984ACF868719491CDE16AE"/>
  </w:style>
  <w:style w:type="paragraph" w:customStyle="1" w:styleId="F1F758E22C6748B9A266E9B0D0EEC26D">
    <w:name w:val="F1F758E22C6748B9A266E9B0D0EEC26D"/>
  </w:style>
  <w:style w:type="paragraph" w:customStyle="1" w:styleId="7D8F189EE00D47DEB554389D60F5E14F">
    <w:name w:val="7D8F189EE00D47DEB554389D60F5E1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0155FD33-6A23-49E9-8C98-FFA845726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Membrete de curva azul.dotx</Template>
  <TotalTime>0</TotalTime>
  <Pages>3</Pages>
  <Words>594</Words>
  <Characters>3269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2020-03-15T17:48:00Z</dcterms:created>
  <dcterms:modified xsi:type="dcterms:W3CDTF">2020-03-16T12:58:00Z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